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33131pt;height:70.680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72" w:after="0" w:line="307" w:lineRule="exact"/>
        <w:ind w:left="3032" w:right="3020"/>
        <w:jc w:val="center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411.359985pt;margin-top:-89.63282pt;width:91.319989pt;height:58.56pt;mso-position-horizontal-relative:page;mso-position-vertical-relative:paragraph;z-index:-99" coordorigin="8227,-1793" coordsize="1826,1171">
            <v:group style="position:absolute;left:9389;top:-1687;width:14;height:2" coordorigin="9389,-1687" coordsize="14,2">
              <v:shape style="position:absolute;left:9389;top:-1687;width:14;height:2" coordorigin="9389,-1687" coordsize="14,0" path="m9389,-1687l9403,-1687e" filled="f" stroked="t" strokeweight=".96pt" strokecolor="#F9F8F4">
                <v:path arrowok="t"/>
              </v:shape>
            </v:group>
            <v:group style="position:absolute;left:8237;top:-1610;width:14;height:2" coordorigin="8237,-1610" coordsize="14,2">
              <v:shape style="position:absolute;left:8237;top:-1610;width:14;height:2" coordorigin="8237,-1610" coordsize="14,0" path="m8237,-1610l8251,-1610e" filled="f" stroked="t" strokeweight=".96pt" strokecolor="#F8EAD9">
                <v:path arrowok="t"/>
              </v:shape>
            </v:group>
            <v:group style="position:absolute;left:8338;top:-1591;width:14;height:2" coordorigin="8338,-1591" coordsize="14,2">
              <v:shape style="position:absolute;left:8338;top:-1591;width:14;height:2" coordorigin="8338,-1591" coordsize="14,0" path="m8338,-1591l8352,-1591e" filled="f" stroked="t" strokeweight=".96pt" strokecolor="#F5F9F8">
                <v:path arrowok="t"/>
              </v:shape>
            </v:group>
            <v:group style="position:absolute;left:8395;top:-1437;width:14;height:2" coordorigin="8395,-1437" coordsize="14,2">
              <v:shape style="position:absolute;left:8395;top:-1437;width:14;height:2" coordorigin="8395,-1437" coordsize="14,0" path="m8395,-1437l8410,-1437e" filled="f" stroked="t" strokeweight=".96pt" strokecolor="#F7F6F8">
                <v:path arrowok="t"/>
              </v:shape>
            </v:group>
            <v:group style="position:absolute;left:8237;top:-1418;width:14;height:2" coordorigin="8237,-1418" coordsize="14,2">
              <v:shape style="position:absolute;left:8237;top:-1418;width:14;height:2" coordorigin="8237,-1418" coordsize="14,0" path="m8237,-1418l8251,-1418e" filled="f" stroked="t" strokeweight=".96pt" strokecolor="#8893C3">
                <v:path arrowok="t"/>
              </v:shape>
            </v:group>
            <v:group style="position:absolute;left:8237;top:-1399;width:14;height:2" coordorigin="8237,-1399" coordsize="14,2">
              <v:shape style="position:absolute;left:8237;top:-1399;width:14;height:2" coordorigin="8237,-1399" coordsize="14,0" path="m8237,-1399l8251,-1399e" filled="f" stroked="t" strokeweight=".96pt" strokecolor="#8893C3">
                <v:path arrowok="t"/>
              </v:shape>
            </v:group>
            <v:group style="position:absolute;left:8237;top:-1226;width:14;height:2" coordorigin="8237,-1226" coordsize="14,2">
              <v:shape style="position:absolute;left:8237;top:-1226;width:14;height:2" coordorigin="8237,-1226" coordsize="14,0" path="m8237,-1226l8251,-1226e" filled="f" stroked="t" strokeweight=".96pt" strokecolor="#EAECF1">
                <v:path arrowok="t"/>
              </v:shape>
            </v:group>
            <v:group style="position:absolute;left:8856;top:-1226;width:14;height:2" coordorigin="8856,-1226" coordsize="14,2">
              <v:shape style="position:absolute;left:8856;top:-1226;width:14;height:2" coordorigin="8856,-1226" coordsize="14,0" path="m8856,-1226l8870,-1226e" filled="f" stroked="t" strokeweight=".96pt" strokecolor="#F9F8F4">
                <v:path arrowok="t"/>
              </v:shape>
              <v:shape style="position:absolute;left:8237;top:-1793;width:1817;height:1171" type="#_x0000_t75">
                <v:imagedata r:id="rId8" o:title=""/>
              </v:shape>
            </v:group>
            <w10:wrap type="none"/>
          </v:group>
        </w:pict>
      </w:r>
      <w:r>
        <w:rPr/>
        <w:pict>
          <v:shape style="position:absolute;margin-left:216.720001pt;margin-top:-88.072823pt;width:145.710379pt;height:54.03pt;mso-position-horizontal-relative:page;mso-position-vertical-relative:paragraph;z-index:-98" type="#_x0000_t75">
            <v:imagedata r:id="rId9" o:title=""/>
          </v:shape>
        </w:pic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Δ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Ε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ΛΤΙΟ</w:t>
      </w:r>
      <w:r>
        <w:rPr>
          <w:rFonts w:ascii="Arial" w:hAnsi="Arial" w:cs="Arial" w:eastAsia="Arial"/>
          <w:sz w:val="32"/>
          <w:szCs w:val="32"/>
          <w:spacing w:val="9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99"/>
          <w:position w:val="-5"/>
        </w:rPr>
        <w:t>Τ</w:t>
      </w:r>
      <w:r>
        <w:rPr>
          <w:rFonts w:ascii="Arial" w:hAnsi="Arial" w:cs="Arial" w:eastAsia="Arial"/>
          <w:sz w:val="32"/>
          <w:szCs w:val="32"/>
          <w:spacing w:val="2"/>
          <w:w w:val="99"/>
          <w:position w:val="-5"/>
        </w:rPr>
        <w:t>Υ</w:t>
      </w:r>
      <w:r>
        <w:rPr>
          <w:rFonts w:ascii="Arial" w:hAnsi="Arial" w:cs="Arial" w:eastAsia="Arial"/>
          <w:sz w:val="32"/>
          <w:szCs w:val="32"/>
          <w:spacing w:val="0"/>
          <w:w w:val="99"/>
          <w:position w:val="-5"/>
        </w:rPr>
        <w:t>ΠΟΥ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1" w:lineRule="auto"/>
        <w:ind w:left="475" w:right="45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ΕΛΛΗΝ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ετ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ρ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ς</w:t>
      </w:r>
      <w:r>
        <w:rPr>
          <w:rFonts w:ascii="Arial" w:hAnsi="Arial" w:cs="Arial" w:eastAsia="Arial"/>
          <w:sz w:val="22"/>
          <w:szCs w:val="22"/>
          <w:spacing w:val="-5"/>
          <w:w w:val="1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ΦΕ</w:t>
      </w:r>
      <w:r>
        <w:rPr>
          <w:rFonts w:ascii="Arial" w:hAnsi="Arial" w:cs="Arial" w:eastAsia="Arial"/>
          <w:sz w:val="22"/>
          <w:szCs w:val="22"/>
          <w:spacing w:val="2"/>
          <w:w w:val="99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3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99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ω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κή</w:t>
      </w:r>
      <w:r>
        <w:rPr>
          <w:rFonts w:ascii="Arial" w:hAnsi="Arial" w:cs="Arial" w:eastAsia="Arial"/>
          <w:sz w:val="22"/>
          <w:szCs w:val="22"/>
          <w:spacing w:val="-11"/>
          <w:w w:val="11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ο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δ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ό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η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α</w:t>
      </w:r>
      <w:r>
        <w:rPr>
          <w:rFonts w:ascii="Arial" w:hAnsi="Arial" w:cs="Arial" w:eastAsia="Arial"/>
          <w:sz w:val="22"/>
          <w:szCs w:val="22"/>
          <w:spacing w:val="-25"/>
          <w:w w:val="11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α</w:t>
      </w:r>
      <w:r>
        <w:rPr>
          <w:rFonts w:ascii="Arial" w:hAnsi="Arial" w:cs="Arial" w:eastAsia="Arial"/>
          <w:sz w:val="22"/>
          <w:szCs w:val="22"/>
          <w:spacing w:val="-3"/>
          <w:w w:val="11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ς</w:t>
      </w:r>
      <w:r>
        <w:rPr>
          <w:rFonts w:ascii="Arial" w:hAnsi="Arial" w:cs="Arial" w:eastAsia="Arial"/>
          <w:sz w:val="22"/>
          <w:szCs w:val="22"/>
          <w:spacing w:val="1"/>
          <w:w w:val="11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ερ</w:t>
      </w:r>
      <w:r>
        <w:rPr>
          <w:rFonts w:ascii="Arial" w:hAnsi="Arial" w:cs="Arial" w:eastAsia="Arial"/>
          <w:sz w:val="22"/>
          <w:szCs w:val="22"/>
          <w:spacing w:val="-2"/>
          <w:w w:val="127"/>
        </w:rPr>
        <w:t>ι</w:t>
      </w:r>
      <w:r>
        <w:rPr>
          <w:rFonts w:ascii="Arial" w:hAnsi="Arial" w:cs="Arial" w:eastAsia="Arial"/>
          <w:sz w:val="22"/>
          <w:szCs w:val="22"/>
          <w:spacing w:val="-5"/>
          <w:w w:val="111"/>
        </w:rPr>
        <w:t>φ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ρ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27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2311" w:right="228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9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9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κή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Β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ορ</w:t>
      </w:r>
      <w:r>
        <w:rPr>
          <w:rFonts w:ascii="Arial" w:hAnsi="Arial" w:cs="Arial" w:eastAsia="Arial"/>
          <w:sz w:val="22"/>
          <w:szCs w:val="22"/>
          <w:spacing w:val="-2"/>
          <w:w w:val="109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ί</w:t>
      </w:r>
      <w:r>
        <w:rPr>
          <w:rFonts w:ascii="Arial" w:hAnsi="Arial" w:cs="Arial" w:eastAsia="Arial"/>
          <w:sz w:val="22"/>
          <w:szCs w:val="22"/>
          <w:spacing w:val="-2"/>
          <w:w w:val="109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υ</w:t>
      </w:r>
      <w:r>
        <w:rPr>
          <w:rFonts w:ascii="Arial" w:hAnsi="Arial" w:cs="Arial" w:eastAsia="Arial"/>
          <w:sz w:val="22"/>
          <w:szCs w:val="22"/>
          <w:spacing w:val="-3"/>
          <w:w w:val="109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9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ι</w:t>
      </w:r>
      <w:r>
        <w:rPr>
          <w:rFonts w:ascii="Arial" w:hAnsi="Arial" w:cs="Arial" w:eastAsia="Arial"/>
          <w:sz w:val="22"/>
          <w:szCs w:val="22"/>
          <w:spacing w:val="2"/>
          <w:w w:val="10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υ</w:t>
      </w:r>
      <w:r>
        <w:rPr>
          <w:rFonts w:ascii="Arial" w:hAnsi="Arial" w:cs="Arial" w:eastAsia="Arial"/>
          <w:sz w:val="22"/>
          <w:szCs w:val="22"/>
          <w:spacing w:val="-11"/>
          <w:w w:val="10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27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3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27"/>
        </w:rPr>
        <w:t>ί</w:t>
      </w:r>
      <w:r>
        <w:rPr>
          <w:rFonts w:ascii="Arial" w:hAnsi="Arial" w:cs="Arial" w:eastAsia="Arial"/>
          <w:sz w:val="22"/>
          <w:szCs w:val="22"/>
          <w:spacing w:val="-2"/>
          <w:w w:val="109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347" w:right="32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8"/>
        </w:rPr>
        <w:t>εν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ερώ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ει</w:t>
      </w:r>
      <w:r>
        <w:rPr>
          <w:rFonts w:ascii="Arial" w:hAnsi="Arial" w:cs="Arial" w:eastAsia="Arial"/>
          <w:sz w:val="22"/>
          <w:szCs w:val="22"/>
          <w:spacing w:val="5"/>
          <w:w w:val="108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ό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εν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δ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α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φ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ερ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ό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εν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ς</w:t>
      </w:r>
      <w:r>
        <w:rPr>
          <w:rFonts w:ascii="Arial" w:hAnsi="Arial" w:cs="Arial" w:eastAsia="Arial"/>
          <w:sz w:val="22"/>
          <w:szCs w:val="22"/>
          <w:spacing w:val="-28"/>
          <w:w w:val="1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ε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ει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ρη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τ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ες</w:t>
      </w:r>
      <w:r>
        <w:rPr>
          <w:rFonts w:ascii="Arial" w:hAnsi="Arial" w:cs="Arial" w:eastAsia="Arial"/>
          <w:sz w:val="22"/>
          <w:szCs w:val="22"/>
          <w:spacing w:val="-1"/>
          <w:w w:val="1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γ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α</w:t>
      </w:r>
      <w:r>
        <w:rPr>
          <w:rFonts w:ascii="Arial" w:hAnsi="Arial" w:cs="Arial" w:eastAsia="Arial"/>
          <w:sz w:val="22"/>
          <w:szCs w:val="22"/>
          <w:spacing w:val="1"/>
          <w:w w:val="1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κ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ό</w:t>
      </w:r>
      <w:r>
        <w:rPr>
          <w:rFonts w:ascii="Arial" w:hAnsi="Arial" w:cs="Arial" w:eastAsia="Arial"/>
          <w:sz w:val="22"/>
          <w:szCs w:val="22"/>
          <w:spacing w:val="-2"/>
          <w:w w:val="113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υ</w:t>
      </w:r>
      <w:r>
        <w:rPr>
          <w:rFonts w:ascii="Arial" w:hAnsi="Arial" w:cs="Arial" w:eastAsia="Arial"/>
          <w:sz w:val="22"/>
          <w:szCs w:val="22"/>
          <w:spacing w:val="-2"/>
          <w:w w:val="98"/>
        </w:rPr>
        <w:t>θ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21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exact"/>
        <w:ind w:left="120" w:right="5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.: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524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1563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9.2016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όφαση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ας,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πτυξης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ού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λέ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δρου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ση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τροπο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ήθηκε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Οδηγό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«Ε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Μ</w:t>
      </w:r>
      <w:r>
        <w:rPr>
          <w:rFonts w:ascii="Arial" w:hAnsi="Arial" w:cs="Arial" w:eastAsia="Arial"/>
          <w:sz w:val="22"/>
          <w:szCs w:val="22"/>
          <w:spacing w:val="-2"/>
          <w:w w:val="108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κρ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ε</w:t>
      </w:r>
      <w:r>
        <w:rPr>
          <w:rFonts w:ascii="Arial" w:hAnsi="Arial" w:cs="Arial" w:eastAsia="Arial"/>
          <w:sz w:val="22"/>
          <w:szCs w:val="22"/>
          <w:spacing w:val="-2"/>
          <w:w w:val="108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α</w:t>
      </w:r>
      <w:r>
        <w:rPr>
          <w:rFonts w:ascii="Arial" w:hAnsi="Arial" w:cs="Arial" w:eastAsia="Arial"/>
          <w:sz w:val="22"/>
          <w:szCs w:val="22"/>
          <w:spacing w:val="-2"/>
          <w:w w:val="108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ει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ρ</w:t>
      </w:r>
      <w:r>
        <w:rPr>
          <w:rFonts w:ascii="Arial" w:hAnsi="Arial" w:cs="Arial" w:eastAsia="Arial"/>
          <w:sz w:val="22"/>
          <w:szCs w:val="22"/>
          <w:spacing w:val="-2"/>
          <w:w w:val="108"/>
        </w:rPr>
        <w:t>ή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εω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ν</w:t>
      </w:r>
      <w:r>
        <w:rPr>
          <w:rFonts w:ascii="Arial" w:hAnsi="Arial" w:cs="Arial" w:eastAsia="Arial"/>
          <w:sz w:val="22"/>
          <w:szCs w:val="22"/>
          <w:spacing w:val="23"/>
          <w:w w:val="10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π</w:t>
      </w:r>
      <w:r>
        <w:rPr>
          <w:rFonts w:ascii="Arial" w:hAnsi="Arial" w:cs="Arial" w:eastAsia="Arial"/>
          <w:sz w:val="22"/>
          <w:szCs w:val="22"/>
          <w:spacing w:val="-2"/>
          <w:w w:val="109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δρ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η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1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ύ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ι</w:t>
      </w:r>
      <w:r>
        <w:rPr>
          <w:rFonts w:ascii="Arial" w:hAnsi="Arial" w:cs="Arial" w:eastAsia="Arial"/>
          <w:sz w:val="22"/>
          <w:szCs w:val="22"/>
          <w:spacing w:val="13"/>
          <w:w w:val="1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μ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ς</w:t>
      </w:r>
      <w:r>
        <w:rPr>
          <w:rFonts w:ascii="Arial" w:hAnsi="Arial" w:cs="Arial" w:eastAsia="Arial"/>
          <w:sz w:val="22"/>
          <w:szCs w:val="22"/>
          <w:spacing w:val="21"/>
          <w:w w:val="10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ε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π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η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,</w:t>
      </w:r>
      <w:r>
        <w:rPr>
          <w:rFonts w:ascii="Arial" w:hAnsi="Arial" w:cs="Arial" w:eastAsia="Arial"/>
          <w:sz w:val="22"/>
          <w:szCs w:val="22"/>
          <w:spacing w:val="24"/>
          <w:w w:val="10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Το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ρ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μ</w:t>
      </w:r>
      <w:r>
        <w:rPr>
          <w:rFonts w:ascii="Arial" w:hAnsi="Arial" w:cs="Arial" w:eastAsia="Arial"/>
          <w:sz w:val="22"/>
          <w:szCs w:val="22"/>
          <w:spacing w:val="-1"/>
          <w:w w:val="107"/>
        </w:rPr>
        <w:t>ο</w:t>
      </w:r>
      <w:r>
        <w:rPr>
          <w:rFonts w:ascii="Arial" w:hAnsi="Arial" w:cs="Arial" w:eastAsia="Arial"/>
          <w:sz w:val="22"/>
          <w:szCs w:val="22"/>
          <w:spacing w:val="-3"/>
          <w:w w:val="107"/>
        </w:rPr>
        <w:t>ύ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ορ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υ</w:t>
      </w:r>
      <w:r>
        <w:rPr>
          <w:rFonts w:ascii="Arial" w:hAnsi="Arial" w:cs="Arial" w:eastAsia="Arial"/>
          <w:sz w:val="22"/>
          <w:szCs w:val="22"/>
          <w:spacing w:val="15"/>
          <w:w w:val="10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ηρεσ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ώ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»</w:t>
      </w:r>
      <w:r>
        <w:rPr>
          <w:rFonts w:ascii="Arial" w:hAnsi="Arial" w:cs="Arial" w:eastAsia="Arial"/>
          <w:sz w:val="22"/>
          <w:szCs w:val="22"/>
          <w:spacing w:val="4"/>
          <w:w w:val="10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ΠΕΠ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ξής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20" w:right="5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1.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εφάλα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14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Οδηγ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ού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«ΠΑΡΑΛΑΒΗ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»,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τροποποι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οθεσμ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οσκόμ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τουρ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30.12.20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κώ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ζ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όμε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οθεσμ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6)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ώ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ην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ολοκλ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γκεκ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ρης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5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«Η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αλλαγ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όπου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λαμβά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σμό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ομηθε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ηκε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οποί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ης.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Σε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ολοκλ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αθέσ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οβληθε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σα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έα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έωσ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έα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κό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ΕΦΕ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6)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ολοκλ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Αποτ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υθύ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ΕΦΕΠΑΕ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ελέγ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ακολ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ό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εκκ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ότητ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δημ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ηθού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Σε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τός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ζ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όμε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οθεσμ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ΕΦΕΠΑΕ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σάγε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άμεσα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θέμα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τροπ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κολ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θησ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οποί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τόπ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ασ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σηγε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κά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ΕΥΔ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ΠΑΕ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άκληση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η)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μη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υποχ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έωση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ούχου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έψε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αβληθε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δημόσ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ημα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τοδότ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μφω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οβλε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όμε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χύον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θεσμ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κό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ο».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60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θ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ής: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20" w:right="5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«Η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αλλαγ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όπου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λαμβά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σμό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ομηθε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ηκε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οποί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ης.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Σε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ολοκλ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αθέσ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οβληθε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σα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έα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έωσ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έα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κό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ΕΦΕ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η</w:t>
      </w:r>
      <w:r>
        <w:rPr>
          <w:rFonts w:ascii="Arial" w:hAnsi="Arial" w:cs="Arial" w:eastAsia="Arial"/>
          <w:sz w:val="14"/>
          <w:szCs w:val="14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εκεμβ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2016.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Αποτ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υθύ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ΦΕΠΑΕ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ελέγ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ακολ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όποι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εκκ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ότητ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δημ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ηθού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Σε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τός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ζ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όμε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ημε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ΠΑΕ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σάγε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άμεσα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μα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ροπ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ακολ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θησ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οποί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τόπ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ιν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σηγε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280" w:bottom="280" w:left="1680" w:right="1680"/>
        </w:sectPr>
      </w:pPr>
      <w:rPr/>
    </w:p>
    <w:p>
      <w:pPr>
        <w:spacing w:before="57" w:after="0" w:line="240" w:lineRule="auto"/>
        <w:ind w:left="120" w:right="194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414.720001pt;margin-top:698.039734pt;width:99.450223pt;height:65.73pt;mso-position-horizontal-relative:page;mso-position-vertical-relative:page;z-index:-97" type="#_x0000_t75">
            <v:imagedata r:id="rId10" o:title=""/>
          </v:shape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κά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ΕΥΔ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ΕΠΑΕ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άκληση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μη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όποι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έωση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δι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ούχου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ψε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αβληθε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δημόσ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ημα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τοδότ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με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όμε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χύον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θεσμ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κό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ο».</w:t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120" w:right="19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2.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τοιχ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τροπ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οθεσμ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ημα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Ι: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ΑΠΑ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ΕΝΑ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ΟΓ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ΗΝ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ΑΒ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ΓΗΣ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αφος: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20" w:right="19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«Σ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αβολ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δόσ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δημόσ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δαπ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οβολή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δας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αλλαγ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όπου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λαμβά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ξοπ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ομηθε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ηκε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οποί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ης.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Σε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ολοκλ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αθέσ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μη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ας,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θα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οβληθε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σα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έωσ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ής.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κό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ΕΦΕΠΑΕ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ολοκλ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ση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»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622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θ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ής:</w:t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19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«Σ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αβολ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δόσ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δημόσ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δαπ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οβολή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δας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αλλαγ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όπου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λαμβά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μό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ομηθε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ύτ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ηκε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οποί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ης.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Σε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που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ολοκλ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ου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αθέσ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μη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χύ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ας,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θα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ελά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οβληθε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σα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φ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έα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ηση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έωσ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ης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ής.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ή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άδε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κό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οσκομ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ΕΦΕΠΑΕ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7"/>
        </w:rPr>
        <w:t>η</w:t>
      </w:r>
      <w:r>
        <w:rPr>
          <w:rFonts w:ascii="Arial" w:hAnsi="Arial" w:cs="Arial" w:eastAsia="Arial"/>
          <w:sz w:val="9"/>
          <w:szCs w:val="9"/>
          <w:spacing w:val="13"/>
          <w:w w:val="100"/>
          <w:position w:val="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Δ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εκεμβ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ου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2016».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20" w:right="19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την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οσελ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δα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ς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ΑΝΕ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  <w:u w:val="single" w:color="0000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  <w:u w:val="single" w:color="0000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anet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χ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ηθε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ί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λόγω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Υπουρ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όφαση,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τροποποι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ος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Οδηγ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ός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γ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άμμα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τος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σ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ύ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ολο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ημά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υτού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τροποποι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κα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ι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μη)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προς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έσ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η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μ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ωση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αφε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ρ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ομέ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ω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π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δ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υ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τ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ώ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ν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9.759127pt;height:65.28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0" w:h="16840"/>
      <w:pgMar w:top="1380" w:bottom="280" w:left="168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161"/>
    <w:family w:val="roman"/>
    <w:pitch w:val="variable"/>
  </w:font>
  <w:font w:name="Arial">
    <w:charset w:val="16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dimchris</dc:creator>
  <dc:title>Microsoft Word - DT_PEP_Tropoihsh_280916</dc:title>
  <dcterms:created xsi:type="dcterms:W3CDTF">2016-09-29T12:00:46Z</dcterms:created>
  <dcterms:modified xsi:type="dcterms:W3CDTF">2016-09-29T12:00:46Z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LastSaved">
    <vt:filetime>2016-09-29T00:00:00Z</vt:filetime>
  </property>
</Properties>
</file>